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559"/>
        <w:gridCol w:w="741"/>
        <w:gridCol w:w="4756"/>
        <w:gridCol w:w="460"/>
        <w:gridCol w:w="4610"/>
      </w:tblGrid>
      <w:tr w:rsidR="008A67F7" w:rsidTr="00127864">
        <w:trPr>
          <w:trHeight w:hRule="exact" w:val="4269"/>
          <w:jc w:val="center"/>
        </w:trPr>
        <w:tc>
          <w:tcPr>
            <w:tcW w:w="1507" w:type="pct"/>
          </w:tcPr>
          <w:p w:rsidR="00884888" w:rsidRPr="00640655" w:rsidRDefault="00884888" w:rsidP="00884888">
            <w:pPr>
              <w:pStyle w:val="Heading1"/>
            </w:pPr>
          </w:p>
          <w:p w:rsidR="008A67F7" w:rsidRDefault="00B05A92" w:rsidP="00884888">
            <w:r>
              <w:t xml:space="preserve">Look your best!   Our fleet program is great for businesses with </w:t>
            </w:r>
            <w:r w:rsidR="00A475D5">
              <w:t xml:space="preserve">large number of </w:t>
            </w:r>
            <w:r>
              <w:t xml:space="preserve">vehicles that they want to keep looking clean and professional!  </w:t>
            </w:r>
          </w:p>
          <w:p w:rsidR="00A475D5" w:rsidRDefault="00A475D5" w:rsidP="00884888">
            <w:r>
              <w:t xml:space="preserve">Options in our program include our automatic washes as well as </w:t>
            </w:r>
            <w:proofErr w:type="spellStart"/>
            <w:r>
              <w:t>self serve</w:t>
            </w:r>
            <w:proofErr w:type="spellEnd"/>
            <w:r>
              <w:t xml:space="preserve"> wash bays.</w:t>
            </w:r>
          </w:p>
        </w:tc>
        <w:tc>
          <w:tcPr>
            <w:tcW w:w="245" w:type="pct"/>
          </w:tcPr>
          <w:p w:rsidR="008A67F7" w:rsidRDefault="008A67F7" w:rsidP="00BC3FC8"/>
        </w:tc>
        <w:tc>
          <w:tcPr>
            <w:tcW w:w="1572" w:type="pct"/>
            <w:vAlign w:val="center"/>
          </w:tcPr>
          <w:p w:rsidR="008A67F7" w:rsidRPr="006F5DF6" w:rsidRDefault="00677C30" w:rsidP="006F5DF6">
            <w:pPr>
              <w:pStyle w:val="Heading1"/>
            </w:pPr>
            <w:r>
              <w:t>VISIT US!</w:t>
            </w:r>
          </w:p>
          <w:p w:rsidR="00AE5C09" w:rsidRDefault="007D2D6E" w:rsidP="005523B7">
            <w:pPr>
              <w:pStyle w:val="Contact"/>
            </w:pPr>
            <w:r>
              <w:t>508 Church Street South</w:t>
            </w:r>
          </w:p>
          <w:p w:rsidR="007D2D6E" w:rsidRDefault="007D2D6E" w:rsidP="005523B7">
            <w:pPr>
              <w:pStyle w:val="Contact"/>
            </w:pPr>
            <w:r>
              <w:t>Ripley, WV 25271</w:t>
            </w:r>
          </w:p>
          <w:p w:rsidR="007D2D6E" w:rsidRPr="007D2D6E" w:rsidRDefault="007D2D6E" w:rsidP="005523B7">
            <w:pPr>
              <w:pStyle w:val="Contact"/>
            </w:pPr>
            <w:r>
              <w:t>(across from Fruth Pharmacy)</w:t>
            </w:r>
          </w:p>
          <w:p w:rsidR="00AE5C09" w:rsidRDefault="00AE5C09" w:rsidP="006F5DF6">
            <w:pPr>
              <w:pStyle w:val="Heading1"/>
            </w:pPr>
            <w:r>
              <w:t>contact us</w:t>
            </w:r>
            <w:r w:rsidR="00677C30">
              <w:t>!</w:t>
            </w:r>
          </w:p>
          <w:p w:rsidR="005523B7" w:rsidRDefault="007D2D6E" w:rsidP="005523B7">
            <w:pPr>
              <w:pStyle w:val="Contact"/>
            </w:pPr>
            <w:r>
              <w:t>(304) 825-7837</w:t>
            </w:r>
          </w:p>
          <w:p w:rsidR="00946E3C" w:rsidRPr="00AE5C09" w:rsidRDefault="007D2D6E" w:rsidP="005523B7">
            <w:pPr>
              <w:pStyle w:val="Contact"/>
            </w:pPr>
            <w:r>
              <w:t>getclean@dukeofsuds.com</w:t>
            </w:r>
          </w:p>
        </w:tc>
        <w:tc>
          <w:tcPr>
            <w:tcW w:w="152" w:type="pct"/>
          </w:tcPr>
          <w:p w:rsidR="008A67F7" w:rsidRDefault="008A67F7" w:rsidP="00BC3FC8"/>
        </w:tc>
        <w:tc>
          <w:tcPr>
            <w:tcW w:w="1524" w:type="pct"/>
          </w:tcPr>
          <w:p w:rsidR="007D2D6E" w:rsidRDefault="007D2D6E" w:rsidP="003C300F"/>
          <w:p w:rsidR="007D2D6E" w:rsidRDefault="007D2D6E" w:rsidP="007D2D6E"/>
          <w:p w:rsidR="00172036" w:rsidRPr="007D2D6E" w:rsidRDefault="00127864" w:rsidP="007D2D6E">
            <w:pPr>
              <w:tabs>
                <w:tab w:val="left" w:pos="3600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1112026</wp:posOffset>
                  </wp:positionV>
                  <wp:extent cx="964069" cy="981075"/>
                  <wp:effectExtent l="0" t="0" r="7620" b="0"/>
                  <wp:wrapNone/>
                  <wp:docPr id="2" name="Picture 2" descr="A drawing of a perso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uke of Suds Logo Tight Crop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69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4ABA" w:rsidTr="005523B7">
        <w:trPr>
          <w:trHeight w:hRule="exact" w:val="4320"/>
          <w:jc w:val="center"/>
        </w:trPr>
        <w:tc>
          <w:tcPr>
            <w:tcW w:w="1507" w:type="pct"/>
          </w:tcPr>
          <w:p w:rsidR="00434ABA" w:rsidRDefault="00434ABA" w:rsidP="00434ABA"/>
        </w:tc>
        <w:tc>
          <w:tcPr>
            <w:tcW w:w="245" w:type="pct"/>
          </w:tcPr>
          <w:p w:rsidR="00434ABA" w:rsidRPr="005970DC" w:rsidRDefault="00434ABA" w:rsidP="004952E3"/>
        </w:tc>
        <w:tc>
          <w:tcPr>
            <w:tcW w:w="1572" w:type="pct"/>
          </w:tcPr>
          <w:p w:rsidR="00434ABA" w:rsidRDefault="00434ABA" w:rsidP="00434ABA"/>
        </w:tc>
        <w:tc>
          <w:tcPr>
            <w:tcW w:w="152" w:type="pct"/>
          </w:tcPr>
          <w:p w:rsidR="00434ABA" w:rsidRDefault="00434ABA" w:rsidP="00BC3FC8"/>
        </w:tc>
        <w:tc>
          <w:tcPr>
            <w:tcW w:w="1524" w:type="pct"/>
          </w:tcPr>
          <w:p w:rsidR="00B05A92" w:rsidRDefault="00B05A92" w:rsidP="00B05A92">
            <w:pPr>
              <w:pStyle w:val="Title"/>
              <w:jc w:val="center"/>
              <w:rPr>
                <w:color w:val="FF0000"/>
                <w:sz w:val="56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:rsidR="00B05A92" w:rsidRPr="00B05A92" w:rsidRDefault="00B05A92" w:rsidP="00B05A92">
            <w:pPr>
              <w:pStyle w:val="Title"/>
              <w:jc w:val="center"/>
              <w:rPr>
                <w:color w:val="FF0000"/>
                <w:sz w:val="56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color w:val="FF0000"/>
                <w:sz w:val="56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FLEET PROGRAM</w:t>
            </w:r>
          </w:p>
          <w:p w:rsidR="00B05A92" w:rsidRDefault="00B05A92" w:rsidP="006F5DF6"/>
          <w:p w:rsidR="00B05A92" w:rsidRDefault="00434C6A" w:rsidP="006F5DF6">
            <w:r>
              <w:t xml:space="preserve">Let us help you keep your </w:t>
            </w:r>
            <w:r w:rsidR="00A475D5">
              <w:t xml:space="preserve">company </w:t>
            </w:r>
            <w:r>
              <w:t xml:space="preserve">vehicles looking their best </w:t>
            </w:r>
            <w:r w:rsidR="00A475D5">
              <w:t>every day</w:t>
            </w:r>
            <w:r>
              <w:t>!</w:t>
            </w:r>
          </w:p>
          <w:p w:rsidR="00434ABA" w:rsidRPr="006F5DF6" w:rsidRDefault="00434ABA" w:rsidP="006F5DF6"/>
        </w:tc>
      </w:tr>
    </w:tbl>
    <w:p w:rsidR="005523B7" w:rsidRDefault="005523B7">
      <w: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488"/>
        <w:gridCol w:w="733"/>
        <w:gridCol w:w="4678"/>
        <w:gridCol w:w="453"/>
        <w:gridCol w:w="4538"/>
      </w:tblGrid>
      <w:tr w:rsidR="005523B7" w:rsidTr="005523B7">
        <w:trPr>
          <w:trHeight w:val="2109"/>
        </w:trPr>
        <w:tc>
          <w:tcPr>
            <w:tcW w:w="1507" w:type="pct"/>
            <w:vMerge w:val="restart"/>
          </w:tcPr>
          <w:p w:rsidR="006F5DF6" w:rsidRPr="006F5DF6" w:rsidRDefault="00B05A92" w:rsidP="006F5DF6">
            <w:pPr>
              <w:pStyle w:val="Heading1"/>
            </w:pPr>
            <w:bookmarkStart w:id="0" w:name="_GoBack"/>
            <w:r>
              <w:lastRenderedPageBreak/>
              <w:t>FLEET PROGRAMS</w:t>
            </w:r>
          </w:p>
          <w:p w:rsidR="00B05A92" w:rsidRDefault="00B05A92" w:rsidP="00E830D0"/>
          <w:p w:rsidR="006F5DF6" w:rsidRDefault="00E830D0" w:rsidP="00E830D0">
            <w:r>
              <w:t>We</w:t>
            </w:r>
            <w:r w:rsidR="00B05A92">
              <w:t xml:space="preserve"> offer fleet programs </w:t>
            </w:r>
            <w:r w:rsidR="00040511">
              <w:t xml:space="preserve">that are highly customizable based on your needs </w:t>
            </w:r>
            <w:r w:rsidR="00B05A92">
              <w:t xml:space="preserve">for both our self-serve bays or </w:t>
            </w:r>
            <w:r w:rsidR="00040511">
              <w:t>our automatic</w:t>
            </w:r>
            <w:r w:rsidR="00B05A92">
              <w:t xml:space="preserve">.   In </w:t>
            </w:r>
            <w:r w:rsidR="00A475D5">
              <w:t>most cases</w:t>
            </w:r>
            <w:r w:rsidR="00B05A92">
              <w:t>, pricing is based on volume</w:t>
            </w:r>
            <w:r w:rsidR="002C520B">
              <w:t xml:space="preserve"> via a sliding scale.  The more you use, the greater the discount.</w:t>
            </w:r>
          </w:p>
          <w:p w:rsidR="0060392F" w:rsidRPr="00C42279" w:rsidRDefault="0060392F" w:rsidP="00E830D0">
            <w:r>
              <w:t>Terms are prepaid or net 1</w:t>
            </w:r>
            <w:r w:rsidR="00A475D5">
              <w:t>0</w:t>
            </w:r>
            <w:r>
              <w:t xml:space="preserve"> depending on your business credit score.</w:t>
            </w:r>
            <w:r w:rsidR="00A475D5">
              <w:t xml:space="preserve">  For convenience, a business credit card can be accepted for your monthly payment and kept on file, if you prefer.</w:t>
            </w:r>
          </w:p>
        </w:tc>
        <w:tc>
          <w:tcPr>
            <w:tcW w:w="246" w:type="pct"/>
            <w:vMerge w:val="restart"/>
          </w:tcPr>
          <w:p w:rsidR="005523B7" w:rsidRDefault="005523B7" w:rsidP="00BC3FC8"/>
        </w:tc>
        <w:tc>
          <w:tcPr>
            <w:tcW w:w="1571" w:type="pct"/>
            <w:vMerge w:val="restart"/>
          </w:tcPr>
          <w:p w:rsidR="005523B7" w:rsidRPr="00346B99" w:rsidRDefault="00B05A92" w:rsidP="006F5DF6">
            <w:pPr>
              <w:pStyle w:val="Heading2"/>
              <w:rPr>
                <w:rStyle w:val="Heading5Char"/>
                <w:iCs w:val="0"/>
                <w:caps/>
                <w:color w:val="D97C01"/>
                <w:sz w:val="32"/>
                <w:szCs w:val="26"/>
              </w:rPr>
            </w:pPr>
            <w:r>
              <w:rPr>
                <w:color w:val="D97C01"/>
              </w:rPr>
              <w:t>AUTOMATIC WASHES</w:t>
            </w:r>
          </w:p>
          <w:p w:rsidR="005523B7" w:rsidRDefault="00B05A92" w:rsidP="00D82991">
            <w:r>
              <w:t xml:space="preserve">Experience our top-rated </w:t>
            </w:r>
            <w:r w:rsidR="002C520B">
              <w:t>automatic wash without requiring your employees to pay and then get reimburse</w:t>
            </w:r>
            <w:r w:rsidR="00A475D5">
              <w:t>d individually.  Save</w:t>
            </w:r>
            <w:r w:rsidR="002C520B">
              <w:t xml:space="preserve"> time, and reduce your car washing expenses through volume purchasing.  Employees can be given one-time use codes that they enter it in lieu of paying.</w:t>
            </w:r>
          </w:p>
          <w:p w:rsidR="00040511" w:rsidRDefault="007117B7" w:rsidP="00D82991">
            <w:r>
              <w:t>Washes can be for any tier of our washes from basic to ultimate.</w:t>
            </w:r>
          </w:p>
          <w:p w:rsidR="007117B7" w:rsidRDefault="007117B7" w:rsidP="00D82991"/>
          <w:p w:rsidR="00E830D0" w:rsidRPr="00346B99" w:rsidRDefault="002C520B" w:rsidP="00E830D0">
            <w:pPr>
              <w:pStyle w:val="Heading2"/>
              <w:rPr>
                <w:rStyle w:val="Heading5Char"/>
                <w:iCs w:val="0"/>
                <w:caps/>
                <w:color w:val="D97C01"/>
                <w:sz w:val="32"/>
                <w:szCs w:val="26"/>
              </w:rPr>
            </w:pPr>
            <w:r>
              <w:rPr>
                <w:rStyle w:val="Heading5Char"/>
                <w:iCs w:val="0"/>
                <w:caps/>
                <w:color w:val="D97C01"/>
                <w:sz w:val="32"/>
                <w:szCs w:val="26"/>
              </w:rPr>
              <w:t>SELF SERVE BAYS</w:t>
            </w:r>
          </w:p>
          <w:p w:rsidR="00E830D0" w:rsidRDefault="002C520B" w:rsidP="00E830D0">
            <w:r>
              <w:t xml:space="preserve">Our </w:t>
            </w:r>
            <w:r w:rsidR="00A475D5">
              <w:t>self-serve</w:t>
            </w:r>
            <w:r>
              <w:t xml:space="preserve"> bays can be included in the fleet program as well.   Here, your employees will be given a card (</w:t>
            </w:r>
            <w:proofErr w:type="gramStart"/>
            <w:r>
              <w:t>similar to</w:t>
            </w:r>
            <w:proofErr w:type="gramEnd"/>
            <w:r>
              <w:t xml:space="preserve"> a </w:t>
            </w:r>
            <w:r w:rsidR="007117B7">
              <w:t xml:space="preserve">gift card or </w:t>
            </w:r>
            <w:r>
              <w:t>credit card) that they swipe.</w:t>
            </w:r>
            <w:r w:rsidR="007117B7">
              <w:t xml:space="preserve">   Included is a monthly report that allows for tracking your employees and their usage.</w:t>
            </w:r>
          </w:p>
          <w:p w:rsidR="007117B7" w:rsidRDefault="007117B7" w:rsidP="00E830D0"/>
          <w:p w:rsidR="00E830D0" w:rsidRPr="00D82991" w:rsidRDefault="00E830D0" w:rsidP="00D82991"/>
          <w:p w:rsidR="005523B7" w:rsidRDefault="005523B7" w:rsidP="00E830D0">
            <w:pPr>
              <w:pStyle w:val="Heading2"/>
            </w:pPr>
          </w:p>
          <w:p w:rsidR="00E830D0" w:rsidRPr="00E830D0" w:rsidRDefault="00E830D0" w:rsidP="00E830D0"/>
        </w:tc>
        <w:tc>
          <w:tcPr>
            <w:tcW w:w="152" w:type="pct"/>
            <w:vMerge w:val="restart"/>
          </w:tcPr>
          <w:p w:rsidR="005523B7" w:rsidRDefault="005523B7" w:rsidP="00BC3FC8"/>
        </w:tc>
        <w:tc>
          <w:tcPr>
            <w:tcW w:w="1524" w:type="pct"/>
          </w:tcPr>
          <w:p w:rsidR="005523B7" w:rsidRPr="003D08C5" w:rsidRDefault="005523B7" w:rsidP="00634E88"/>
        </w:tc>
      </w:tr>
      <w:bookmarkEnd w:id="0"/>
      <w:tr w:rsidR="005523B7" w:rsidTr="005523B7">
        <w:trPr>
          <w:trHeight w:val="7554"/>
        </w:trPr>
        <w:tc>
          <w:tcPr>
            <w:tcW w:w="1507" w:type="pct"/>
            <w:vMerge/>
          </w:tcPr>
          <w:p w:rsidR="005523B7" w:rsidRDefault="005523B7" w:rsidP="00C42279"/>
        </w:tc>
        <w:tc>
          <w:tcPr>
            <w:tcW w:w="246" w:type="pct"/>
            <w:vMerge/>
          </w:tcPr>
          <w:p w:rsidR="005523B7" w:rsidRDefault="005523B7" w:rsidP="00BC3FC8"/>
        </w:tc>
        <w:tc>
          <w:tcPr>
            <w:tcW w:w="1571" w:type="pct"/>
            <w:vMerge/>
          </w:tcPr>
          <w:p w:rsidR="005523B7" w:rsidRDefault="005523B7" w:rsidP="00D82991">
            <w:pPr>
              <w:pStyle w:val="Heading1"/>
            </w:pPr>
          </w:p>
        </w:tc>
        <w:tc>
          <w:tcPr>
            <w:tcW w:w="152" w:type="pct"/>
            <w:vMerge/>
          </w:tcPr>
          <w:p w:rsidR="005523B7" w:rsidRDefault="005523B7" w:rsidP="00BC3FC8"/>
        </w:tc>
        <w:tc>
          <w:tcPr>
            <w:tcW w:w="1524" w:type="pct"/>
          </w:tcPr>
          <w:p w:rsidR="00346B99" w:rsidRPr="00346B99" w:rsidRDefault="00346B99" w:rsidP="006F5DF6">
            <w:pPr>
              <w:pStyle w:val="Heading1"/>
              <w:rPr>
                <w:sz w:val="2"/>
              </w:rPr>
            </w:pPr>
          </w:p>
          <w:p w:rsidR="00346B99" w:rsidRPr="00346B99" w:rsidRDefault="00E830D0" w:rsidP="00346B99">
            <w:pPr>
              <w:pStyle w:val="Heading1"/>
            </w:pPr>
            <w:r>
              <w:t xml:space="preserve">ABOUT </w:t>
            </w:r>
            <w:r w:rsidR="00127864">
              <w:t xml:space="preserve">THE </w:t>
            </w:r>
            <w:r w:rsidR="00F41229">
              <w:t xml:space="preserve">DUKE </w:t>
            </w:r>
          </w:p>
          <w:p w:rsidR="00346B99" w:rsidRPr="00346B99" w:rsidRDefault="00346B99" w:rsidP="005523B7">
            <w:pPr>
              <w:rPr>
                <w:sz w:val="2"/>
              </w:rPr>
            </w:pPr>
          </w:p>
          <w:p w:rsidR="005523B7" w:rsidRDefault="00F41229" w:rsidP="005523B7">
            <w:r>
              <w:t xml:space="preserve">Duke of Suds Car Wash is the </w:t>
            </w:r>
            <w:r w:rsidR="00127864">
              <w:t>top-rated</w:t>
            </w:r>
            <w:r>
              <w:t xml:space="preserve"> car wash in Ripley</w:t>
            </w:r>
            <w:r w:rsidR="00127864">
              <w:t xml:space="preserve"> on both Google and Facebook!</w:t>
            </w:r>
          </w:p>
          <w:p w:rsidR="00F41229" w:rsidRDefault="00F41229" w:rsidP="005523B7">
            <w:r>
              <w:t>Featuring a state-of-the-art touchless automatic, we use high pressure water and special</w:t>
            </w:r>
            <w:r w:rsidR="00A475D5">
              <w:t>ty</w:t>
            </w:r>
            <w:r>
              <w:t xml:space="preserve"> soaps to offer the cleanest and shiniest car possible.  What’s more, it’s also an experience – colors, light</w:t>
            </w:r>
            <w:r w:rsidR="00127864">
              <w:t xml:space="preserve"> </w:t>
            </w:r>
            <w:r>
              <w:t>s</w:t>
            </w:r>
            <w:r w:rsidR="00127864">
              <w:t xml:space="preserve">how and scents! </w:t>
            </w:r>
          </w:p>
          <w:p w:rsidR="00F41229" w:rsidRDefault="00F41229" w:rsidP="005523B7">
            <w:r>
              <w:t>We also have three self-serve bays for customers with oversized vehicles or who prefer to do it themselves.</w:t>
            </w:r>
          </w:p>
          <w:p w:rsidR="00F41229" w:rsidRDefault="00F41229" w:rsidP="005523B7">
            <w:r>
              <w:t>Finally, we have vending machines and vacuums to finish the job!</w:t>
            </w:r>
          </w:p>
          <w:p w:rsidR="005523B7" w:rsidRPr="005523B7" w:rsidRDefault="00F41229" w:rsidP="00F41229">
            <w:r>
              <w:t xml:space="preserve">Duke of Suds is open 24 hours a day.  We accept credit cards </w:t>
            </w:r>
            <w:r w:rsidR="00346B99">
              <w:t>in</w:t>
            </w:r>
            <w:r>
              <w:t xml:space="preserve"> </w:t>
            </w:r>
            <w:r w:rsidR="00127864">
              <w:t>all</w:t>
            </w:r>
            <w:r>
              <w:t xml:space="preserve"> our bays and the automatic wash.</w:t>
            </w:r>
          </w:p>
        </w:tc>
      </w:tr>
    </w:tbl>
    <w:p w:rsidR="006F51BE" w:rsidRPr="00180323" w:rsidRDefault="006F51BE" w:rsidP="0083691C"/>
    <w:sectPr w:rsidR="006F51BE" w:rsidRPr="00180323" w:rsidSect="005523B7">
      <w:headerReference w:type="default" r:id="rId12"/>
      <w:headerReference w:type="first" r:id="rId13"/>
      <w:type w:val="continuous"/>
      <w:pgSz w:w="15840" w:h="12240" w:orient="landscape" w:code="1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37" w:rsidRDefault="003A1137" w:rsidP="00180323">
      <w:pPr>
        <w:spacing w:after="0"/>
      </w:pPr>
      <w:r>
        <w:separator/>
      </w:r>
    </w:p>
  </w:endnote>
  <w:endnote w:type="continuationSeparator" w:id="0">
    <w:p w:rsidR="003A1137" w:rsidRDefault="003A1137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37" w:rsidRDefault="003A1137" w:rsidP="00180323">
      <w:pPr>
        <w:spacing w:after="0"/>
      </w:pPr>
      <w:r>
        <w:separator/>
      </w:r>
    </w:p>
  </w:footnote>
  <w:footnote w:type="continuationSeparator" w:id="0">
    <w:p w:rsidR="003A1137" w:rsidRDefault="003A1137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967" w:rsidRDefault="0015421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BF941AC" wp14:editId="3BFDD1F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79028" cy="7756978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79028" cy="7756978"/>
                        <a:chOff x="0" y="0"/>
                        <a:chExt cx="10079028" cy="7756978"/>
                      </a:xfrm>
                    </wpg:grpSpPr>
                    <wps:wsp>
                      <wps:cNvPr id="12" name="AutoShape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79028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238875" y="0"/>
                          <a:ext cx="3836903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6" descr="Feet kiccking a soccer ball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877048" y="0"/>
                          <a:ext cx="3200400" cy="1645920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2943225" y="5343525"/>
                          <a:ext cx="2578615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562350" y="4981575"/>
                          <a:ext cx="6512554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562350" y="5486400"/>
                          <a:ext cx="6512554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7C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524250" y="5695950"/>
                          <a:ext cx="6550732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002341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C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2" descr="Soccer ball in grass at sunset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F3C8335" id="Group 19" o:spid="_x0000_s1026" style="position:absolute;margin-left:0;margin-top:0;width:793.6pt;height:610.8pt;z-index:251667456;mso-width-percent:1000;mso-height-percent:1000;mso-position-horizontal:center;mso-position-horizontal-relative:page;mso-position-vertical:center;mso-position-vertical-relative:page;mso-width-percent:1000;mso-height-percent:1000" coordsize="100790,775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">
              <v:rect id="AutoShape 3" o:spid="_x0000_s1027" style="position:absolute;width:100790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Freeform 5" o:spid="_x0000_s1028" style="position:absolute;left:62388;width:38369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3836903,0;0,0;2881580,1763287;3836903,1597113;3836903,0" o:connectangles="0,0,0,0,0"/>
              </v:shape>
              <v:shape id="Freeform 6" o:spid="_x0000_s1029" alt="Feet kiccking a soccer ball" style="position:absolute;left:68770;width:32004;height:16459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" path="m755,550c397,550,64,317,,,1043,,1043,,1043,v,502,,502,,502c963,527,845,550,755,550xe" stroked="f">
                <v:fill r:id="rId3" o:title="Feet kiccking a soccer ball" recolor="t" rotate="t" type="frame"/>
                <v:path arrowok="t" o:connecttype="custom" o:connectlocs="2316685,1645920;0,0;3200400,0;3200400,1502276;2316685,1645920" o:connectangles="0,0,0,0,0"/>
              </v:shape>
              <v:shape id="Freeform 7" o:spid="_x0000_s1030" style="position:absolute;left:29432;top:53435;width:25786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289308,0;0,1390878;312181,2298642;2263312,2298642;2578615,1390878;1289308,0" o:connectangles="0,0,0,0,0,0"/>
              </v:shape>
              <v:shape id="Freeform 8" o:spid="_x0000_s1031" style="position:absolute;left:35623;top:49815;width:65126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6830,1409424;0,2772687;6512554,2772687;6512554,0;46830,1409424" o:connectangles="0,0,0,0,0"/>
              </v:shape>
              <v:shape id="Freeform 9" o:spid="_x0000_s1032" style="position:absolute;left:35623;top:54864;width:65126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" path="m15,292c,735,,735,,735v2086,,2086,,2086,c2086,,2086,,2086,,1882,208,710,735,15,292xe" fillcolor="#d97c01" stroked="f">
                <v:path arrowok="t" o:connecttype="custom" o:connectlocs="46830,898667;0,2262055;6512554,2262055;6512554,0;46830,898667" o:connectangles="0,0,0,0,0"/>
              </v:shape>
              <v:shape id="Freeform 10" o:spid="_x0000_s1033" style="position:absolute;left:35242;top:56959;width:6550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550732,2052075;6550732,0;87426,901436;0,2052075;6550732,2052075" o:connectangles="0,0,0,0,0"/>
              </v:shape>
              <v:shape id="Freeform 11" o:spid="_x0000_s1034" style="position:absolute;top:34861;width:40023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" path="m,29c43,22,94,18,139,17,754,,1265,533,1280,1207v2,60,-1,120,-8,178c,1385,,1385,,1385l,29xe" fillcolor="#d97c01" stroked="f">
                <v:path arrowok="t" o:connecttype="custom" o:connectlocs="0,89266;433951,52328;3996097,3715316;3971121,4263225;0,4263225;0,89266" o:connectangles="0,0,0,0,0,0"/>
              </v:shape>
              <v:shape id="Freeform 12" o:spid="_x0000_s1035" alt="Soccer ball in grass at sunset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" path="m,17c55,6,119,,177,v527,,954,468,954,1044c1131,1144,1119,1241,1095,1332,,1332,,1332,,1332l,17xe" stroked="f">
                <v:fill r:id="rId4" o:title="Soccer ball in grass at sunset" recolor="t" rotate="t" type="frame"/>
                <v:path arrowok="t" o:connecttype="custom" o:connectlocs="0,52319;552672,0;3531478,3213026;3419070,4099378;0,4099378;0,52319" o:connectangles="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323" w:rsidRDefault="007D2D6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34F7454" wp14:editId="136CA615">
              <wp:simplePos x="0" y="0"/>
              <wp:positionH relativeFrom="page">
                <wp:posOffset>-1990725</wp:posOffset>
              </wp:positionH>
              <wp:positionV relativeFrom="page">
                <wp:posOffset>0</wp:posOffset>
              </wp:positionV>
              <wp:extent cx="12658725" cy="7777050"/>
              <wp:effectExtent l="0" t="0" r="9525" b="0"/>
              <wp:wrapNone/>
              <wp:docPr id="14" name="Group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58725" cy="7777050"/>
                        <a:chOff x="-1990725" y="0"/>
                        <a:chExt cx="12658725" cy="7777050"/>
                      </a:xfrm>
                    </wpg:grpSpPr>
                    <wps:wsp>
                      <wps:cNvPr id="26" name="Freeform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2325" y="0"/>
                          <a:ext cx="2883600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 descr="Stadium crowd at soccer game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170368" y="256"/>
                          <a:ext cx="3497632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2D6E" w:rsidRDefault="007D2D6E" w:rsidP="007D2D6E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058400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533120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7C0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943600" y="5934075"/>
                          <a:ext cx="1206097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40800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 descr="Feet in cleats kicking a soccer ball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1990725" y="4114800"/>
                          <a:ext cx="5438775" cy="3624389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391150" y="5438775"/>
                          <a:ext cx="4665980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543550" y="5505450"/>
                          <a:ext cx="4518000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97C0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 28" descr="Stadium crowd at soccer game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743098" y="3560220"/>
                          <a:ext cx="2676752" cy="256680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D97C0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34F7454" id="Group 14" o:spid="_x0000_s1026" style="position:absolute;margin-left:-156.75pt;margin-top:0;width:996.75pt;height:612.35pt;z-index:251668480;mso-height-percent:1000;mso-position-horizontal-relative:page;mso-position-vertical-relative:page;mso-height-percent:1000" coordorigin="-19907" coordsize="126587,7777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CcUAFFNL7evT1zQHyen4+tADqKbv&#10;ANHmD/IoAdRTfMGf/rULLu9PpmjUB1FNWQP0/H2pwPN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">
              <v:shape id="Freeform 18" o:spid="_x0000_s1027" style="position:absolute;left:71723;width:28836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2883600,1910372;2095165,1947526;0,0;2883600,0;2883600,1910372" o:connectangles="0,0,0,0,0"/>
              </v:shape>
              <v:shape id="Freeform 19" o:spid="_x0000_s1028" alt="Stadium crowd at soccer game" style="position:absolute;left:71703;top:2;width:34977;height:17136;visibility:visible;mso-wrap-style:square;v-text-anchor:top" coordsize="918,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" adj="-11796480,,5400" path="m669,554c364,554,80,300,,,918,,918,,918,v,515,,515,,515c850,540,745,554,669,554xe" stroked="f">
                <v:fill r:id="rId4" o:title="Stadium crowd at soccer game" recolor="t" rotate="t" type="frame"/>
                <v:stroke joinstyle="miter"/>
                <v:formulas/>
                <v:path arrowok="t" o:connecttype="custom" o:connectlocs="2548928,1713600;0,0;3497632,0;3497632,1592968;2548928,1713600" o:connectangles="0,0,0,0,0" textboxrect="0,0,918,554"/>
                <v:textbox>
                  <w:txbxContent>
                    <w:p w:rsidR="007D2D6E" w:rsidRDefault="007D2D6E" w:rsidP="007D2D6E">
                      <w:pPr>
                        <w:jc w:val="center"/>
                      </w:pPr>
                    </w:p>
                  </w:txbxContent>
                </v:textbox>
              </v:shape>
              <v:shape id="Freeform 20" o:spid="_x0000_s1029" style="position:absolute;top:26098;width:100584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124267,2946053;10058400,3439169;10058400,5161915;0,5161915;0,177016" o:connectangles="0,0,0,0,0,0"/>
              </v:shape>
              <v:shape id="Freeform 24" o:spid="_x0000_s1030" style="position:absolute;top:24288;width:45331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" path="m818,339c545,184,276,140,,173,,9,,9,,9,256,,554,77,801,226v219,132,491,416,642,652c1294,720,1009,447,818,339xe" fillcolor="#d97c01" stroked="f">
                <v:path arrowok="t" o:connecttype="custom" o:connectlocs="2569710,1050156;0,535920;0,27880;2516306,700104;4533120,2719872;2569710,1050156" o:connectangles="0,0,0,0,0,0"/>
              </v:shape>
              <v:shape id="Freeform 21" o:spid="_x0000_s1031" style="position:absolute;left:59436;top:59340;width:12060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191594,0;1206097,666407;552794,1069351;50254,328554;191594,0" o:connectangles="0,0,0,0,0"/>
              </v:shape>
              <v:shape id="Freeform 25" o:spid="_x0000_s1032" style="position:absolute;top:39814;width:33408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759844,0;3340800,2784625;3164968,3794400;0,3794400;0,61949" o:connectangles="0,0,0,0,0,0"/>
              </v:shape>
              <v:shape id="Freeform 26" o:spid="_x0000_s1033" alt="Feet in cleats kicking a soccer ball" style="position:absolute;left:-19907;top:41148;width:54387;height:36243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" path="m,20c47,11,115,,175,,629,,997,402,997,899v,115,-20,225,-56,326c,1225,,1225,,1225l,20xe" stroked="f">
                <v:fill r:id="rId5" o:title="Feet in cleats kicking a soccer ball" recolor="t" rotate="t" type="frame"/>
                <v:path arrowok="t" o:connecttype="custom" o:connectlocs="0,59174;954650,0;5438775,2659858;5133287,3624389;0,3624389;0,59174" o:connectangles="0,0,0,0,0,0"/>
              </v:shape>
              <v:shape id="Freeform 22" o:spid="_x0000_s1034" style="position:absolute;left:53911;top:54387;width:46660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665980,300143;4665980,1107744;1929233,1163440;0,0;4665980,300143" o:connectangles="0,0,0,0,0"/>
              </v:shape>
              <v:shape id="Freeform 23" o:spid="_x0000_s1035" style="position:absolute;left:55435;top:55054;width:45180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" path="m604,334v298,82,605,25,834,-106c1438,553,1438,553,1438,553,735,733,208,284,,,155,134,276,243,604,334xe" fillcolor="#d97c01" stroked="f">
                <v:path arrowok="t" o:connecttype="custom" o:connectlocs="1897686,1035081;4518000,706582;4518000,1713772;0,0;1897686,1035081" o:connectangles="0,0,0,0,0"/>
              </v:shape>
              <v:oval id="Oval 28" o:spid="_x0000_s1036" alt="Stadium crowd at soccer game" style="position:absolute;left:37430;top:35602;width:26768;height:2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" strokecolor="#d97c01" strokeweight="6pt">
                <v:fill r:id="rId6" o:title="Stadium crowd at soccer game" recolor="t" rotate="t" type="frame"/>
              </v:oval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6E"/>
    <w:rsid w:val="00000DE2"/>
    <w:rsid w:val="00040511"/>
    <w:rsid w:val="00043F94"/>
    <w:rsid w:val="0005353A"/>
    <w:rsid w:val="0009512E"/>
    <w:rsid w:val="000A4C25"/>
    <w:rsid w:val="000D4E68"/>
    <w:rsid w:val="00102883"/>
    <w:rsid w:val="00127864"/>
    <w:rsid w:val="00137A90"/>
    <w:rsid w:val="00147766"/>
    <w:rsid w:val="0015421B"/>
    <w:rsid w:val="00172036"/>
    <w:rsid w:val="00180323"/>
    <w:rsid w:val="001938ED"/>
    <w:rsid w:val="001D4D0F"/>
    <w:rsid w:val="001E4808"/>
    <w:rsid w:val="001E6818"/>
    <w:rsid w:val="00202BB7"/>
    <w:rsid w:val="002457F5"/>
    <w:rsid w:val="002A771D"/>
    <w:rsid w:val="002C520B"/>
    <w:rsid w:val="002E1BC7"/>
    <w:rsid w:val="00300B32"/>
    <w:rsid w:val="00306157"/>
    <w:rsid w:val="00346B99"/>
    <w:rsid w:val="003A1137"/>
    <w:rsid w:val="003C300F"/>
    <w:rsid w:val="003D08C5"/>
    <w:rsid w:val="003E0784"/>
    <w:rsid w:val="003F1FAC"/>
    <w:rsid w:val="00402E5B"/>
    <w:rsid w:val="00434ABA"/>
    <w:rsid w:val="00434C6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0392F"/>
    <w:rsid w:val="00610967"/>
    <w:rsid w:val="00634E88"/>
    <w:rsid w:val="00640655"/>
    <w:rsid w:val="00653B3E"/>
    <w:rsid w:val="00677C30"/>
    <w:rsid w:val="00685766"/>
    <w:rsid w:val="006A307A"/>
    <w:rsid w:val="006B04B2"/>
    <w:rsid w:val="006D3974"/>
    <w:rsid w:val="006E2181"/>
    <w:rsid w:val="006E39F3"/>
    <w:rsid w:val="006F51BE"/>
    <w:rsid w:val="006F5DF6"/>
    <w:rsid w:val="007117B7"/>
    <w:rsid w:val="007B4096"/>
    <w:rsid w:val="007B497D"/>
    <w:rsid w:val="007D2D6E"/>
    <w:rsid w:val="007F35EE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9203F1"/>
    <w:rsid w:val="00926AF2"/>
    <w:rsid w:val="00933B27"/>
    <w:rsid w:val="00946E3C"/>
    <w:rsid w:val="00965421"/>
    <w:rsid w:val="009C7F2A"/>
    <w:rsid w:val="00A45203"/>
    <w:rsid w:val="00A475D5"/>
    <w:rsid w:val="00A967AA"/>
    <w:rsid w:val="00AE5C09"/>
    <w:rsid w:val="00B05A92"/>
    <w:rsid w:val="00B251F8"/>
    <w:rsid w:val="00B32908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32F82"/>
    <w:rsid w:val="00D436E3"/>
    <w:rsid w:val="00D65964"/>
    <w:rsid w:val="00D82991"/>
    <w:rsid w:val="00D84052"/>
    <w:rsid w:val="00DC3425"/>
    <w:rsid w:val="00DD2382"/>
    <w:rsid w:val="00DE69A8"/>
    <w:rsid w:val="00E04A5A"/>
    <w:rsid w:val="00E1029D"/>
    <w:rsid w:val="00E514DD"/>
    <w:rsid w:val="00E55CD2"/>
    <w:rsid w:val="00E56AFD"/>
    <w:rsid w:val="00E637B1"/>
    <w:rsid w:val="00E830D0"/>
    <w:rsid w:val="00E84247"/>
    <w:rsid w:val="00EA558A"/>
    <w:rsid w:val="00EB1C95"/>
    <w:rsid w:val="00EC4775"/>
    <w:rsid w:val="00ED14B1"/>
    <w:rsid w:val="00EE543D"/>
    <w:rsid w:val="00EF680C"/>
    <w:rsid w:val="00F235FD"/>
    <w:rsid w:val="00F41229"/>
    <w:rsid w:val="00F42293"/>
    <w:rsid w:val="00F4527F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652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FBEDA4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semiHidden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PlainTable1">
    <w:name w:val="Plain Table 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0070C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ccullough\AppData\Roaming\Microsoft\Templates\Sports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x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702B6A-0C4C-4BBF-938E-2490021AC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brochure.dotx</Template>
  <TotalTime>0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2019-02-27T23:22:00Z</dcterms:created>
  <dcterms:modified xsi:type="dcterms:W3CDTF">2019-03-01T13:13:00Z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